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16970357" w14:textId="77777777" w:rsidTr="00F205E8">
        <w:trPr>
          <w:trHeight w:val="1701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2AB832B2" w14:textId="7853EA88" w:rsidR="003D1B71" w:rsidRDefault="0022738C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 w:rsidRPr="00425539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8240" behindDoc="1" locked="0" layoutInCell="1" allowOverlap="1" wp14:anchorId="04478F18" wp14:editId="449B1A47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60960</wp:posOffset>
                  </wp:positionV>
                  <wp:extent cx="1219200" cy="1529715"/>
                  <wp:effectExtent l="95250" t="57150" r="57150" b="87058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-6663" r="-6663" b="19091"/>
                          <a:stretch/>
                        </pic:blipFill>
                        <pic:spPr bwMode="auto">
                          <a:xfrm>
                            <a:off x="0" y="0"/>
                            <a:ext cx="1219200" cy="1529715"/>
                          </a:xfrm>
                          <a:prstGeom prst="ellipse">
                            <a:avLst/>
                          </a:prstGeom>
                          <a:ln w="9525" cap="rnd" cmpd="sng" algn="ctr">
                            <a:solidFill>
                              <a:srgbClr val="333333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777DA6D6" w14:textId="4BC06859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2A764738" w14:textId="22D003C9" w:rsidR="003D1B71" w:rsidRPr="00310F17" w:rsidRDefault="00425539" w:rsidP="00310F17">
            <w:pPr>
              <w:pStyle w:val="Title"/>
            </w:pPr>
            <w:r>
              <w:t>Erik</w:t>
            </w:r>
            <w:r w:rsidR="003C2B38">
              <w:t xml:space="preserve"> W.</w:t>
            </w:r>
            <w:r w:rsidR="003D1B71" w:rsidRPr="00310F17">
              <w:br/>
            </w:r>
            <w:r>
              <w:t>Steinbeck</w:t>
            </w:r>
            <w:r w:rsidR="00F33B90">
              <w:t xml:space="preserve"> </w:t>
            </w:r>
            <w:r w:rsidR="00F33B90" w:rsidRPr="00F33B90">
              <w:rPr>
                <w:rFonts w:ascii="Helvetica" w:hAnsi="Helvetica" w:cstheme="minorBidi"/>
                <w:noProof/>
                <w:color w:val="4D4D4F"/>
                <w:sz w:val="22"/>
                <w:szCs w:val="22"/>
              </w:rPr>
              <w:t>CDGP</w:t>
            </w:r>
            <w:r w:rsidR="00467B73">
              <w:rPr>
                <w:rFonts w:ascii="Helvetica" w:hAnsi="Helvetica" w:cstheme="minorBidi"/>
                <w:noProof/>
                <w:color w:val="4D4D4F"/>
                <w:sz w:val="22"/>
                <w:szCs w:val="22"/>
              </w:rPr>
              <w:t>/DGSA</w:t>
            </w:r>
          </w:p>
        </w:tc>
      </w:tr>
      <w:tr w:rsidR="003D1B71" w14:paraId="10F34923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3A67EBD6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3FCF324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54E09646F11144E9B3CC586278B84738"/>
              </w:placeholder>
              <w:temporary/>
              <w:showingPlcHdr/>
              <w15:appearance w15:val="hidden"/>
            </w:sdtPr>
            <w:sdtContent>
              <w:p w14:paraId="0AC9B1B5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14:paraId="2CDE7BB5" w14:textId="4C16C229" w:rsidR="008A19AB" w:rsidRPr="00740017" w:rsidRDefault="008A19AB" w:rsidP="008A19AB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November 2024 to Present</w:t>
            </w:r>
          </w:p>
          <w:p w14:paraId="4FB796D0" w14:textId="7A15B2C6" w:rsidR="003D1B71" w:rsidRPr="00740017" w:rsidRDefault="008A19AB" w:rsidP="001F3C3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Logistics </w:t>
            </w:r>
            <w:r w:rsidR="008C2595">
              <w:rPr>
                <w:rFonts w:ascii="Calibri" w:hAnsi="Calibri" w:cs="Calibri"/>
              </w:rPr>
              <w:t>Manager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LNS Chipblaster Meadville, PA</w:t>
            </w:r>
          </w:p>
          <w:p w14:paraId="6E955AB0" w14:textId="50C7FABD" w:rsidR="003C2B38" w:rsidRPr="00F73EF6" w:rsidRDefault="003C2B38" w:rsidP="003C2B38">
            <w:pPr>
              <w:pStyle w:val="Dates"/>
              <w:rPr>
                <w:rFonts w:ascii="Calibri" w:hAnsi="Calibri" w:cs="Calibri"/>
              </w:rPr>
            </w:pPr>
            <w:r w:rsidRPr="00F73EF6">
              <w:rPr>
                <w:rFonts w:ascii="Calibri" w:hAnsi="Calibri" w:cs="Calibri"/>
              </w:rPr>
              <w:t xml:space="preserve">August 2007 to </w:t>
            </w:r>
            <w:r w:rsidR="001F3C3E" w:rsidRPr="00F73EF6">
              <w:rPr>
                <w:rFonts w:ascii="Calibri" w:hAnsi="Calibri" w:cs="Calibri"/>
              </w:rPr>
              <w:t>October 2024</w:t>
            </w:r>
          </w:p>
          <w:p w14:paraId="5899DDCC" w14:textId="0CA33E84" w:rsidR="003C2B38" w:rsidRDefault="001F3C3E" w:rsidP="003C2B38">
            <w:pPr>
              <w:pStyle w:val="Experience"/>
              <w:rPr>
                <w:rFonts w:ascii="Calibri" w:hAnsi="Calibri" w:cs="Calibri"/>
              </w:rPr>
            </w:pPr>
            <w:r>
              <w:t xml:space="preserve">Various roles of increasing responsibility: </w:t>
            </w:r>
            <w:r w:rsidR="003C2B38">
              <w:t>Distribution Manager</w:t>
            </w:r>
            <w:r>
              <w:t xml:space="preserve">; Distribution and </w:t>
            </w:r>
            <w:r w:rsidR="008C2595">
              <w:t xml:space="preserve">DG </w:t>
            </w:r>
            <w:r>
              <w:t xml:space="preserve">Compliance Manager; Materials Manager, Global Logistics and </w:t>
            </w:r>
            <w:r w:rsidR="008C2595">
              <w:t>DG</w:t>
            </w:r>
            <w:r>
              <w:t xml:space="preserve"> Compliance Manager</w:t>
            </w:r>
            <w:r w:rsidR="003C2B38" w:rsidRPr="00740017">
              <w:rPr>
                <w:rStyle w:val="Strong"/>
                <w:rFonts w:ascii="Calibri" w:hAnsi="Calibri" w:cs="Calibri"/>
              </w:rPr>
              <w:t>•</w:t>
            </w:r>
            <w:r w:rsidR="003C2B38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Parker </w:t>
            </w:r>
            <w:r w:rsidR="003C2B38">
              <w:rPr>
                <w:rFonts w:ascii="Calibri" w:hAnsi="Calibri" w:cs="Calibri"/>
              </w:rPr>
              <w:t>LORD Corporation</w:t>
            </w:r>
            <w:r>
              <w:rPr>
                <w:rFonts w:ascii="Calibri" w:hAnsi="Calibri" w:cs="Calibri"/>
              </w:rPr>
              <w:t xml:space="preserve"> Saegertown, PA</w:t>
            </w:r>
          </w:p>
          <w:p w14:paraId="19908DA3" w14:textId="62976412" w:rsidR="003D1B71" w:rsidRDefault="00E705D7" w:rsidP="00E705D7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June 1999 to August 2007</w:t>
            </w:r>
          </w:p>
          <w:p w14:paraId="1CA73AB7" w14:textId="11E1B75E" w:rsidR="00E705D7" w:rsidRPr="00740017" w:rsidRDefault="009576D6" w:rsidP="00E705D7">
            <w:pPr>
              <w:pStyle w:val="Dates"/>
              <w:rPr>
                <w:rFonts w:ascii="Calibri" w:hAnsi="Calibri" w:cs="Calibri"/>
              </w:rPr>
            </w:pPr>
            <w:r w:rsidRPr="001B6453">
              <w:rPr>
                <w:rFonts w:eastAsiaTheme="minorHAnsi" w:cstheme="minorBidi"/>
                <w:b w:val="0"/>
                <w:color w:val="auto"/>
                <w:sz w:val="22"/>
                <w:szCs w:val="24"/>
              </w:rPr>
              <w:t>United Parcel service- various roles i</w:t>
            </w:r>
            <w:r w:rsidR="001B6453" w:rsidRPr="001B6453">
              <w:rPr>
                <w:rFonts w:eastAsiaTheme="minorHAnsi" w:cstheme="minorBidi"/>
                <w:b w:val="0"/>
                <w:color w:val="auto"/>
                <w:sz w:val="22"/>
                <w:szCs w:val="24"/>
              </w:rPr>
              <w:t>ncluding</w:t>
            </w:r>
            <w:r w:rsidR="006673FE">
              <w:rPr>
                <w:rFonts w:eastAsiaTheme="minorHAnsi" w:cstheme="minorBidi"/>
                <w:b w:val="0"/>
                <w:color w:val="auto"/>
                <w:sz w:val="22"/>
                <w:szCs w:val="24"/>
              </w:rPr>
              <w:t xml:space="preserve"> </w:t>
            </w:r>
            <w:r w:rsidR="001B6453" w:rsidRPr="001B6453">
              <w:rPr>
                <w:rFonts w:eastAsiaTheme="minorHAnsi" w:cstheme="minorBidi"/>
                <w:b w:val="0"/>
                <w:color w:val="auto"/>
                <w:sz w:val="22"/>
                <w:szCs w:val="24"/>
              </w:rPr>
              <w:t>supervisor, and account manager</w:t>
            </w:r>
            <w:r w:rsidR="006673FE">
              <w:rPr>
                <w:rFonts w:eastAsiaTheme="minorHAnsi" w:cstheme="minorBidi"/>
                <w:b w:val="0"/>
                <w:color w:val="auto"/>
                <w:sz w:val="22"/>
                <w:szCs w:val="24"/>
              </w:rPr>
              <w:t>/business development</w:t>
            </w:r>
            <w:r w:rsidR="001B6453" w:rsidRPr="001B6453">
              <w:rPr>
                <w:rFonts w:eastAsiaTheme="minorHAnsi" w:cstheme="minorBidi"/>
                <w:b w:val="0"/>
                <w:color w:val="auto"/>
                <w:sz w:val="22"/>
                <w:szCs w:val="24"/>
              </w:rPr>
              <w:t>.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A8C12BA595524D29A28701B28D5D07C0"/>
              </w:placeholder>
              <w:temporary/>
              <w:showingPlcHdr/>
              <w15:appearance w15:val="hidden"/>
            </w:sdtPr>
            <w:sdtContent>
              <w:p w14:paraId="59966D65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14:paraId="7AEFAAF5" w14:textId="3DCF67E6" w:rsidR="003D1B71" w:rsidRPr="00740017" w:rsidRDefault="00F33B90" w:rsidP="00353B60">
            <w:pPr>
              <w:pStyle w:val="SchoolName"/>
            </w:pPr>
            <w:r>
              <w:t>Allegheny College- Meadville PA. Class of 2002</w:t>
            </w:r>
          </w:p>
          <w:p w14:paraId="577E6F17" w14:textId="5D79AB66" w:rsidR="003D1B71" w:rsidRDefault="00F33B90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</w:t>
            </w:r>
            <w:r w:rsidR="00DF27A1">
              <w:rPr>
                <w:rFonts w:ascii="Calibri" w:hAnsi="Calibri" w:cs="Calibri"/>
              </w:rPr>
              <w:t xml:space="preserve"> Organizational</w:t>
            </w:r>
            <w:r>
              <w:rPr>
                <w:rFonts w:ascii="Calibri" w:hAnsi="Calibri" w:cs="Calibri"/>
              </w:rPr>
              <w:t xml:space="preserve"> Psychology, minor English. </w:t>
            </w:r>
          </w:p>
          <w:p w14:paraId="717F2567" w14:textId="32E1C9CE" w:rsidR="00F33B90" w:rsidRPr="00F33B90" w:rsidRDefault="00F33B90" w:rsidP="00AC6C7E">
            <w:pPr>
              <w:pStyle w:val="ListBullet"/>
              <w:rPr>
                <w:rFonts w:ascii="Calibri" w:hAnsi="Calibri" w:cs="Calibri"/>
              </w:rPr>
            </w:pPr>
            <w:r>
              <w:t>GPA: 3.</w:t>
            </w:r>
            <w:r w:rsidR="006673FE">
              <w:t>35</w:t>
            </w:r>
            <w:r>
              <w:t>/4.0 scale</w:t>
            </w:r>
          </w:p>
          <w:p w14:paraId="7212CB23" w14:textId="5607F06E" w:rsidR="00F33B90" w:rsidRPr="00740017" w:rsidRDefault="00F33B90" w:rsidP="00AC6C7E">
            <w:pPr>
              <w:pStyle w:val="ListBullet"/>
              <w:rPr>
                <w:rFonts w:ascii="Calibri" w:hAnsi="Calibri" w:cs="Calibri"/>
              </w:rPr>
            </w:pPr>
            <w:r>
              <w:t>Academic honorary:  Cum Laude</w:t>
            </w:r>
          </w:p>
          <w:p w14:paraId="2878A963" w14:textId="26D678AD" w:rsidR="003D1B71" w:rsidRPr="00E572D6" w:rsidRDefault="00D35D7F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Certifications</w:t>
            </w:r>
          </w:p>
          <w:p w14:paraId="2BA80328" w14:textId="3875B480" w:rsidR="003D1B71" w:rsidRDefault="00D35D7F" w:rsidP="00D35D7F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Dangerous Goods Safety Advisor- Effective </w:t>
            </w:r>
            <w:r w:rsidR="00467B73">
              <w:rPr>
                <w:rFonts w:ascii="Calibri" w:hAnsi="Calibri" w:cs="Calibri"/>
              </w:rPr>
              <w:t>April 2023 to April 2028</w:t>
            </w:r>
          </w:p>
          <w:p w14:paraId="70AFBA12" w14:textId="0BDC91B0" w:rsidR="00D35D7F" w:rsidRPr="004C591A" w:rsidRDefault="00D35D7F" w:rsidP="00D35D7F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Certified Dangerous Goods Professional- Effective February 2020 to </w:t>
            </w:r>
            <w:r w:rsidRPr="004C591A">
              <w:rPr>
                <w:rFonts w:ascii="Calibri" w:hAnsi="Calibri" w:cs="Calibri"/>
              </w:rPr>
              <w:t>February 2025</w:t>
            </w:r>
          </w:p>
          <w:p w14:paraId="463F9992" w14:textId="1F3941F0" w:rsidR="006673FE" w:rsidRPr="00F73EF6" w:rsidRDefault="006673FE" w:rsidP="00F73EF6">
            <w:pPr>
              <w:pStyle w:val="Heading2"/>
              <w:rPr>
                <w:rFonts w:ascii="Calibri" w:hAnsi="Calibri" w:cs="Calibri"/>
                <w:color w:val="0072C7"/>
              </w:rPr>
            </w:pPr>
          </w:p>
        </w:tc>
      </w:tr>
      <w:tr w:rsidR="003D1B71" w14:paraId="35465E8B" w14:textId="77777777" w:rsidTr="003D1B71">
        <w:trPr>
          <w:trHeight w:val="1164"/>
        </w:trPr>
        <w:tc>
          <w:tcPr>
            <w:tcW w:w="720" w:type="dxa"/>
          </w:tcPr>
          <w:p w14:paraId="6049880C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7FF5275F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7AF460B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C305555" w14:textId="77777777" w:rsidR="003D1B71" w:rsidRPr="00590471" w:rsidRDefault="003D1B71" w:rsidP="00222466"/>
        </w:tc>
      </w:tr>
      <w:tr w:rsidR="003D1B71" w14:paraId="4716D157" w14:textId="77777777" w:rsidTr="003D1B71">
        <w:trPr>
          <w:trHeight w:val="543"/>
        </w:trPr>
        <w:tc>
          <w:tcPr>
            <w:tcW w:w="720" w:type="dxa"/>
          </w:tcPr>
          <w:p w14:paraId="67A5CAF8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E686914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70985A7" wp14:editId="63591EA0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48E023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D2764D3" w14:textId="77777777" w:rsidR="003D1B71" w:rsidRDefault="00425539" w:rsidP="00425539">
            <w:pPr>
              <w:pStyle w:val="Information"/>
            </w:pPr>
            <w:r>
              <w:t>20239 Stauffer Road</w:t>
            </w:r>
          </w:p>
          <w:p w14:paraId="58EC67EF" w14:textId="53DB4D66" w:rsidR="00425539" w:rsidRPr="00380FD1" w:rsidRDefault="00425539" w:rsidP="00425539">
            <w:pPr>
              <w:pStyle w:val="Information"/>
            </w:pPr>
            <w:r>
              <w:t>Meadville, PA 16335</w:t>
            </w:r>
          </w:p>
        </w:tc>
        <w:tc>
          <w:tcPr>
            <w:tcW w:w="423" w:type="dxa"/>
            <w:vMerge/>
          </w:tcPr>
          <w:p w14:paraId="005C19C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8560551" w14:textId="77777777" w:rsidR="003D1B71" w:rsidRDefault="003D1B71" w:rsidP="005801E5">
            <w:pPr>
              <w:pStyle w:val="Heading1"/>
            </w:pPr>
          </w:p>
        </w:tc>
      </w:tr>
      <w:tr w:rsidR="003D1B71" w14:paraId="742D17F7" w14:textId="77777777" w:rsidTr="003D1B71">
        <w:trPr>
          <w:trHeight w:val="183"/>
        </w:trPr>
        <w:tc>
          <w:tcPr>
            <w:tcW w:w="720" w:type="dxa"/>
          </w:tcPr>
          <w:p w14:paraId="5169C175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12F90F3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78D8A63F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A6EB546" w14:textId="77777777" w:rsidR="003D1B71" w:rsidRDefault="003D1B71" w:rsidP="005801E5">
            <w:pPr>
              <w:pStyle w:val="Heading1"/>
            </w:pPr>
          </w:p>
        </w:tc>
      </w:tr>
      <w:tr w:rsidR="003D1B71" w14:paraId="7FF2A352" w14:textId="77777777" w:rsidTr="003D1B71">
        <w:trPr>
          <w:trHeight w:val="624"/>
        </w:trPr>
        <w:tc>
          <w:tcPr>
            <w:tcW w:w="720" w:type="dxa"/>
          </w:tcPr>
          <w:p w14:paraId="00FD6142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388E4A4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CF8BA7C" wp14:editId="1D172980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B3E7E8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E2sODQAAF8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5B81BE2" w14:textId="2CD468DB" w:rsidR="003D1B71" w:rsidRPr="00380FD1" w:rsidRDefault="00425539" w:rsidP="00380FD1">
            <w:pPr>
              <w:pStyle w:val="Information"/>
            </w:pPr>
            <w:r>
              <w:t>(814)</w:t>
            </w:r>
            <w:r w:rsidR="009C2C07">
              <w:t xml:space="preserve"> </w:t>
            </w:r>
            <w:r>
              <w:t>590-2200</w:t>
            </w:r>
          </w:p>
        </w:tc>
        <w:tc>
          <w:tcPr>
            <w:tcW w:w="423" w:type="dxa"/>
            <w:vMerge/>
          </w:tcPr>
          <w:p w14:paraId="031263D7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38CE9CF" w14:textId="77777777" w:rsidR="003D1B71" w:rsidRDefault="003D1B71" w:rsidP="005801E5">
            <w:pPr>
              <w:pStyle w:val="Heading1"/>
            </w:pPr>
          </w:p>
        </w:tc>
      </w:tr>
      <w:tr w:rsidR="003D1B71" w14:paraId="3EE8A9DF" w14:textId="77777777" w:rsidTr="003D1B71">
        <w:trPr>
          <w:trHeight w:val="183"/>
        </w:trPr>
        <w:tc>
          <w:tcPr>
            <w:tcW w:w="720" w:type="dxa"/>
          </w:tcPr>
          <w:p w14:paraId="1A70765B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7793462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2FDB7DB4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2721DA9" w14:textId="77777777" w:rsidR="003D1B71" w:rsidRDefault="003D1B71" w:rsidP="005801E5">
            <w:pPr>
              <w:pStyle w:val="Heading1"/>
            </w:pPr>
          </w:p>
        </w:tc>
      </w:tr>
      <w:tr w:rsidR="003D1B71" w14:paraId="0D69BA9F" w14:textId="77777777" w:rsidTr="003D1B71">
        <w:trPr>
          <w:trHeight w:val="633"/>
        </w:trPr>
        <w:tc>
          <w:tcPr>
            <w:tcW w:w="720" w:type="dxa"/>
          </w:tcPr>
          <w:p w14:paraId="7EC9A2CE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877AE07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C9FD01F" wp14:editId="39FFE6B7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E4C33C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GTg1DIAALX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s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25BF951" w14:textId="13A144AD" w:rsidR="003D1B71" w:rsidRPr="00425539" w:rsidRDefault="003C2B38" w:rsidP="00380FD1">
            <w:pPr>
              <w:pStyle w:val="Informatio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  <w:r w:rsidR="00425539" w:rsidRPr="00425539">
              <w:rPr>
                <w:sz w:val="18"/>
                <w:szCs w:val="18"/>
              </w:rPr>
              <w:t>rik.steinbeck@</w:t>
            </w:r>
            <w:r w:rsidR="009C2C07">
              <w:rPr>
                <w:sz w:val="18"/>
                <w:szCs w:val="18"/>
              </w:rPr>
              <w:t>yahoo</w:t>
            </w:r>
            <w:r w:rsidR="00425539" w:rsidRPr="00425539">
              <w:rPr>
                <w:sz w:val="18"/>
                <w:szCs w:val="18"/>
              </w:rPr>
              <w:t>.com</w:t>
            </w:r>
          </w:p>
        </w:tc>
        <w:tc>
          <w:tcPr>
            <w:tcW w:w="423" w:type="dxa"/>
            <w:vMerge/>
          </w:tcPr>
          <w:p w14:paraId="5D7869CC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F7F9AFC" w14:textId="77777777" w:rsidR="003D1B71" w:rsidRDefault="003D1B71" w:rsidP="005801E5">
            <w:pPr>
              <w:pStyle w:val="Heading1"/>
            </w:pPr>
          </w:p>
        </w:tc>
      </w:tr>
      <w:tr w:rsidR="003D1B71" w14:paraId="142934AD" w14:textId="77777777" w:rsidTr="003D1B71">
        <w:trPr>
          <w:trHeight w:val="174"/>
        </w:trPr>
        <w:tc>
          <w:tcPr>
            <w:tcW w:w="720" w:type="dxa"/>
          </w:tcPr>
          <w:p w14:paraId="2C293004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323E384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52DC2587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2989F6E" w14:textId="77777777" w:rsidR="003D1B71" w:rsidRDefault="003D1B71" w:rsidP="005801E5">
            <w:pPr>
              <w:pStyle w:val="Heading1"/>
            </w:pPr>
          </w:p>
        </w:tc>
      </w:tr>
      <w:tr w:rsidR="003D1B71" w14:paraId="20A53DE0" w14:textId="77777777" w:rsidTr="003D1B71">
        <w:trPr>
          <w:trHeight w:val="633"/>
        </w:trPr>
        <w:tc>
          <w:tcPr>
            <w:tcW w:w="720" w:type="dxa"/>
          </w:tcPr>
          <w:p w14:paraId="0BD6920A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1AD3E28" w14:textId="36DCC6F5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2E366B09" w14:textId="0F0CA939" w:rsidR="003D1B71" w:rsidRPr="00380FD1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14:paraId="78B4FE53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28DAFFC" w14:textId="77777777" w:rsidR="003D1B71" w:rsidRDefault="003D1B71" w:rsidP="005801E5">
            <w:pPr>
              <w:pStyle w:val="Heading1"/>
            </w:pPr>
          </w:p>
        </w:tc>
      </w:tr>
      <w:tr w:rsidR="003D1B71" w14:paraId="424CC994" w14:textId="77777777" w:rsidTr="003D1B71">
        <w:trPr>
          <w:trHeight w:val="2448"/>
        </w:trPr>
        <w:tc>
          <w:tcPr>
            <w:tcW w:w="720" w:type="dxa"/>
          </w:tcPr>
          <w:p w14:paraId="7E43805B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7EA015EC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5E75EA1B" w14:textId="77777777" w:rsidR="003D1B71" w:rsidRDefault="003D1B71" w:rsidP="00222466"/>
        </w:tc>
        <w:tc>
          <w:tcPr>
            <w:tcW w:w="6607" w:type="dxa"/>
            <w:vMerge/>
          </w:tcPr>
          <w:p w14:paraId="6CA2F2E2" w14:textId="77777777" w:rsidR="003D1B71" w:rsidRDefault="003D1B71" w:rsidP="00222466"/>
        </w:tc>
      </w:tr>
    </w:tbl>
    <w:p w14:paraId="16DE07D0" w14:textId="60758615" w:rsidR="007F5B63" w:rsidRPr="00CE1E3D" w:rsidRDefault="007F5B63" w:rsidP="009C2C07">
      <w:pPr>
        <w:pStyle w:val="BodyText"/>
      </w:pPr>
    </w:p>
    <w:sectPr w:rsidR="007F5B63" w:rsidRPr="00CE1E3D" w:rsidSect="003D1B71">
      <w:headerReference w:type="default" r:id="rId17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00225D" w14:textId="77777777" w:rsidR="003B4CE1" w:rsidRDefault="003B4CE1" w:rsidP="00590471">
      <w:r>
        <w:separator/>
      </w:r>
    </w:p>
  </w:endnote>
  <w:endnote w:type="continuationSeparator" w:id="0">
    <w:p w14:paraId="48E2BCBC" w14:textId="77777777" w:rsidR="003B4CE1" w:rsidRDefault="003B4CE1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D51956" w14:textId="77777777" w:rsidR="003B4CE1" w:rsidRDefault="003B4CE1" w:rsidP="00590471">
      <w:r>
        <w:separator/>
      </w:r>
    </w:p>
  </w:footnote>
  <w:footnote w:type="continuationSeparator" w:id="0">
    <w:p w14:paraId="2529FBC2" w14:textId="77777777" w:rsidR="003B4CE1" w:rsidRDefault="003B4CE1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C4F55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D5C1A21" wp14:editId="21630C9A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7422F6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9111525">
    <w:abstractNumId w:val="1"/>
  </w:num>
  <w:num w:numId="2" w16cid:durableId="981926715">
    <w:abstractNumId w:val="2"/>
  </w:num>
  <w:num w:numId="3" w16cid:durableId="2086292554">
    <w:abstractNumId w:val="0"/>
  </w:num>
  <w:num w:numId="4" w16cid:durableId="1135757587">
    <w:abstractNumId w:val="0"/>
  </w:num>
  <w:num w:numId="5" w16cid:durableId="478041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539"/>
    <w:rsid w:val="00020B2E"/>
    <w:rsid w:val="00060042"/>
    <w:rsid w:val="0008685D"/>
    <w:rsid w:val="00090860"/>
    <w:rsid w:val="000C3231"/>
    <w:rsid w:val="00112FD7"/>
    <w:rsid w:val="00150ABD"/>
    <w:rsid w:val="001946FC"/>
    <w:rsid w:val="001B6453"/>
    <w:rsid w:val="001C18F5"/>
    <w:rsid w:val="001F3C3E"/>
    <w:rsid w:val="0021414C"/>
    <w:rsid w:val="00222466"/>
    <w:rsid w:val="0022738C"/>
    <w:rsid w:val="00235904"/>
    <w:rsid w:val="0024753C"/>
    <w:rsid w:val="00254D11"/>
    <w:rsid w:val="002601D8"/>
    <w:rsid w:val="00271866"/>
    <w:rsid w:val="00276026"/>
    <w:rsid w:val="0029320C"/>
    <w:rsid w:val="002B03AB"/>
    <w:rsid w:val="002B4549"/>
    <w:rsid w:val="002C6C7E"/>
    <w:rsid w:val="002F3230"/>
    <w:rsid w:val="00301337"/>
    <w:rsid w:val="00310F17"/>
    <w:rsid w:val="00322A46"/>
    <w:rsid w:val="00322CAF"/>
    <w:rsid w:val="00325495"/>
    <w:rsid w:val="00325A48"/>
    <w:rsid w:val="00327FB6"/>
    <w:rsid w:val="003326CB"/>
    <w:rsid w:val="00353B60"/>
    <w:rsid w:val="00355ADD"/>
    <w:rsid w:val="00376291"/>
    <w:rsid w:val="00380FD1"/>
    <w:rsid w:val="00383D02"/>
    <w:rsid w:val="00385DE7"/>
    <w:rsid w:val="00387335"/>
    <w:rsid w:val="003B4CE1"/>
    <w:rsid w:val="003C0A2F"/>
    <w:rsid w:val="003C17EC"/>
    <w:rsid w:val="003C2B38"/>
    <w:rsid w:val="003D1B71"/>
    <w:rsid w:val="00425539"/>
    <w:rsid w:val="00435849"/>
    <w:rsid w:val="00455779"/>
    <w:rsid w:val="00467B73"/>
    <w:rsid w:val="0048592E"/>
    <w:rsid w:val="004B57F0"/>
    <w:rsid w:val="004C591A"/>
    <w:rsid w:val="004E158A"/>
    <w:rsid w:val="004E65B6"/>
    <w:rsid w:val="0055360F"/>
    <w:rsid w:val="00565C77"/>
    <w:rsid w:val="0056708E"/>
    <w:rsid w:val="005801E5"/>
    <w:rsid w:val="00590471"/>
    <w:rsid w:val="005D01FA"/>
    <w:rsid w:val="005D3B4B"/>
    <w:rsid w:val="00653E17"/>
    <w:rsid w:val="00665785"/>
    <w:rsid w:val="006673FE"/>
    <w:rsid w:val="006A08E8"/>
    <w:rsid w:val="006C51E0"/>
    <w:rsid w:val="006D1978"/>
    <w:rsid w:val="006D79A8"/>
    <w:rsid w:val="00707B45"/>
    <w:rsid w:val="0072353B"/>
    <w:rsid w:val="007324B9"/>
    <w:rsid w:val="007575B6"/>
    <w:rsid w:val="007B3C81"/>
    <w:rsid w:val="007D67CA"/>
    <w:rsid w:val="007E668F"/>
    <w:rsid w:val="007F5B63"/>
    <w:rsid w:val="00803A0A"/>
    <w:rsid w:val="00846CB9"/>
    <w:rsid w:val="008566AA"/>
    <w:rsid w:val="00863B36"/>
    <w:rsid w:val="00897F2B"/>
    <w:rsid w:val="008A19AB"/>
    <w:rsid w:val="008A1E6E"/>
    <w:rsid w:val="008B5645"/>
    <w:rsid w:val="008C024F"/>
    <w:rsid w:val="008C2595"/>
    <w:rsid w:val="008C2CFC"/>
    <w:rsid w:val="00911BC3"/>
    <w:rsid w:val="00912DC8"/>
    <w:rsid w:val="009475DC"/>
    <w:rsid w:val="009576D6"/>
    <w:rsid w:val="00960DE2"/>
    <w:rsid w:val="00967B93"/>
    <w:rsid w:val="00994882"/>
    <w:rsid w:val="009C2C07"/>
    <w:rsid w:val="009C7BA1"/>
    <w:rsid w:val="009D05C1"/>
    <w:rsid w:val="009D090F"/>
    <w:rsid w:val="00A008BC"/>
    <w:rsid w:val="00A14AD0"/>
    <w:rsid w:val="00A250B3"/>
    <w:rsid w:val="00A31464"/>
    <w:rsid w:val="00A31B16"/>
    <w:rsid w:val="00A33613"/>
    <w:rsid w:val="00A42611"/>
    <w:rsid w:val="00A47A8D"/>
    <w:rsid w:val="00A6765A"/>
    <w:rsid w:val="00AB1760"/>
    <w:rsid w:val="00AC6C7E"/>
    <w:rsid w:val="00B4158A"/>
    <w:rsid w:val="00B6466C"/>
    <w:rsid w:val="00B71222"/>
    <w:rsid w:val="00B97EDF"/>
    <w:rsid w:val="00BB1B5D"/>
    <w:rsid w:val="00BC22C7"/>
    <w:rsid w:val="00BD195A"/>
    <w:rsid w:val="00C063E7"/>
    <w:rsid w:val="00C07240"/>
    <w:rsid w:val="00C14078"/>
    <w:rsid w:val="00CC08BB"/>
    <w:rsid w:val="00CE1E3D"/>
    <w:rsid w:val="00D053FA"/>
    <w:rsid w:val="00D35D7F"/>
    <w:rsid w:val="00D44780"/>
    <w:rsid w:val="00DC3F0A"/>
    <w:rsid w:val="00DC7A59"/>
    <w:rsid w:val="00DF27A1"/>
    <w:rsid w:val="00DF357F"/>
    <w:rsid w:val="00E145A8"/>
    <w:rsid w:val="00E26AED"/>
    <w:rsid w:val="00E705D7"/>
    <w:rsid w:val="00E73AB8"/>
    <w:rsid w:val="00E90A60"/>
    <w:rsid w:val="00ED47F7"/>
    <w:rsid w:val="00EE7E09"/>
    <w:rsid w:val="00F0223C"/>
    <w:rsid w:val="00F205E8"/>
    <w:rsid w:val="00F3235D"/>
    <w:rsid w:val="00F32393"/>
    <w:rsid w:val="00F33B90"/>
    <w:rsid w:val="00F73EF6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34A2CE4"/>
  <w14:defaultImageDpi w14:val="96"/>
  <w15:docId w15:val="{A631FB2C-D1AA-43B6-A8E8-FCA1B2574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00312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4E09646F11144E9B3CC586278B84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8DEFB-A94E-4CD0-B4E7-F2E05BBEA884}"/>
      </w:docPartPr>
      <w:docPartBody>
        <w:p w:rsidR="00664ED4" w:rsidRDefault="00A7160C">
          <w:pPr>
            <w:pStyle w:val="54E09646F11144E9B3CC586278B84738"/>
          </w:pPr>
          <w:r w:rsidRPr="00AC6C7E">
            <w:t>Experience</w:t>
          </w:r>
        </w:p>
      </w:docPartBody>
    </w:docPart>
    <w:docPart>
      <w:docPartPr>
        <w:name w:val="A8C12BA595524D29A28701B28D5D0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355530-2A19-4C23-9DAA-336BC8ED816D}"/>
      </w:docPartPr>
      <w:docPartBody>
        <w:p w:rsidR="00664ED4" w:rsidRDefault="00A7160C">
          <w:pPr>
            <w:pStyle w:val="A8C12BA595524D29A28701B28D5D07C0"/>
          </w:pPr>
          <w:r w:rsidRPr="00AC6C7E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60C"/>
    <w:rsid w:val="001C2868"/>
    <w:rsid w:val="00271866"/>
    <w:rsid w:val="00290D70"/>
    <w:rsid w:val="00322CAF"/>
    <w:rsid w:val="00325495"/>
    <w:rsid w:val="003C0A2F"/>
    <w:rsid w:val="005434F0"/>
    <w:rsid w:val="0055360F"/>
    <w:rsid w:val="005B2BA2"/>
    <w:rsid w:val="005D3B4B"/>
    <w:rsid w:val="006623A0"/>
    <w:rsid w:val="00664ED4"/>
    <w:rsid w:val="0083657B"/>
    <w:rsid w:val="00875DF0"/>
    <w:rsid w:val="00897F2B"/>
    <w:rsid w:val="009A44B7"/>
    <w:rsid w:val="009F5AE2"/>
    <w:rsid w:val="00A250B3"/>
    <w:rsid w:val="00A7160C"/>
    <w:rsid w:val="00A75979"/>
    <w:rsid w:val="00AB1760"/>
    <w:rsid w:val="00B97BB2"/>
    <w:rsid w:val="00C458AE"/>
    <w:rsid w:val="00CA4A7E"/>
    <w:rsid w:val="00D76AA0"/>
    <w:rsid w:val="00E206C7"/>
    <w:rsid w:val="00F75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4E09646F11144E9B3CC586278B84738">
    <w:name w:val="54E09646F11144E9B3CC586278B84738"/>
  </w:style>
  <w:style w:type="paragraph" w:customStyle="1" w:styleId="A8C12BA595524D29A28701B28D5D07C0">
    <w:name w:val="A8C12BA595524D29A28701B28D5D07C0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Metadata/LabelInfo.xml><?xml version="1.0" encoding="utf-8"?>
<clbl:labelList xmlns:clbl="http://schemas.microsoft.com/office/2020/mipLabelMetadata">
  <clbl:label id="{b5da5f35-6442-4f5a-9622-92ec6a535127}" enabled="0" method="" siteId="{b5da5f35-6442-4f5a-9622-92ec6a53512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1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Steinbeck</dc:creator>
  <cp:keywords/>
  <dc:description/>
  <cp:lastModifiedBy>Erik Steinbeck</cp:lastModifiedBy>
  <cp:revision>2</cp:revision>
  <dcterms:created xsi:type="dcterms:W3CDTF">2025-06-10T19:33:00Z</dcterms:created>
  <dcterms:modified xsi:type="dcterms:W3CDTF">2025-06-10T19:33:00Z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